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29B" w:rsidRPr="00B23863" w:rsidRDefault="0025629B" w:rsidP="00A57B97">
      <w:pPr>
        <w:keepLines/>
        <w:widowControl w:val="0"/>
        <w:spacing w:line="260" w:lineRule="exact"/>
        <w:ind w:left="6096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Al</w:t>
      </w:r>
    </w:p>
    <w:p w:rsidR="0025629B" w:rsidRPr="00B23863" w:rsidRDefault="0025629B" w:rsidP="00A57B97">
      <w:pPr>
        <w:keepLines/>
        <w:widowControl w:val="0"/>
        <w:spacing w:line="260" w:lineRule="exact"/>
        <w:ind w:left="6096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Comune di </w:t>
      </w:r>
      <w:proofErr w:type="spellStart"/>
      <w:r w:rsidRPr="00B23863">
        <w:rPr>
          <w:rFonts w:ascii="Californian FB" w:hAnsi="Californian FB"/>
          <w:b/>
        </w:rPr>
        <w:t>Montaione</w:t>
      </w:r>
      <w:proofErr w:type="spellEnd"/>
    </w:p>
    <w:p w:rsidR="0025629B" w:rsidRPr="00B23863" w:rsidRDefault="0025629B" w:rsidP="00A57B97">
      <w:pPr>
        <w:keepLines/>
        <w:widowControl w:val="0"/>
        <w:spacing w:line="260" w:lineRule="exact"/>
        <w:ind w:left="6096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Ufficio Comune Servizio Affari Generali</w:t>
      </w:r>
    </w:p>
    <w:p w:rsidR="0025629B" w:rsidRPr="00B23863" w:rsidRDefault="0025629B" w:rsidP="00A57B97">
      <w:pPr>
        <w:keepLines/>
        <w:widowControl w:val="0"/>
        <w:spacing w:line="260" w:lineRule="exact"/>
        <w:ind w:left="6096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P.za del Municipio n. 1</w:t>
      </w:r>
    </w:p>
    <w:p w:rsidR="0025629B" w:rsidRPr="00B23863" w:rsidRDefault="0025629B" w:rsidP="00A57B97">
      <w:pPr>
        <w:keepLines/>
        <w:widowControl w:val="0"/>
        <w:spacing w:line="260" w:lineRule="exact"/>
        <w:ind w:left="6096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50050 – </w:t>
      </w:r>
      <w:proofErr w:type="spellStart"/>
      <w:r w:rsidRPr="00B23863">
        <w:rPr>
          <w:rFonts w:ascii="Californian FB" w:hAnsi="Californian FB"/>
          <w:b/>
        </w:rPr>
        <w:t>Montaione</w:t>
      </w:r>
      <w:proofErr w:type="spellEnd"/>
      <w:r w:rsidRPr="00B23863">
        <w:rPr>
          <w:rFonts w:ascii="Californian FB" w:hAnsi="Californian FB"/>
          <w:b/>
        </w:rPr>
        <w:t xml:space="preserve"> (FI)</w:t>
      </w:r>
    </w:p>
    <w:p w:rsidR="0025629B" w:rsidRPr="00B23863" w:rsidRDefault="0025629B" w:rsidP="0025629B">
      <w:pPr>
        <w:keepLines/>
        <w:widowControl w:val="0"/>
        <w:spacing w:line="260" w:lineRule="exact"/>
        <w:ind w:firstLine="709"/>
        <w:jc w:val="both"/>
        <w:rPr>
          <w:rFonts w:ascii="Californian FB" w:hAnsi="Californian FB"/>
        </w:rPr>
      </w:pPr>
    </w:p>
    <w:p w:rsidR="0025629B" w:rsidRPr="00B23863" w:rsidRDefault="0025629B" w:rsidP="0012304A">
      <w:pPr>
        <w:jc w:val="both"/>
        <w:rPr>
          <w:rFonts w:ascii="Californian FB" w:hAnsi="Californian FB"/>
          <w:b/>
        </w:rPr>
      </w:pPr>
      <w:r w:rsidRPr="00B23863">
        <w:rPr>
          <w:rFonts w:ascii="Californian FB" w:eastAsia="Arial Unicode MS" w:hAnsi="Californian FB" w:cs="Arial Unicode MS"/>
          <w:b/>
        </w:rPr>
        <w:t xml:space="preserve">Domanda di partecipazione per l’avviso esplorativo di selezione pubblica per mobilità volontaria, </w:t>
      </w:r>
      <w:r w:rsidR="00A57B97" w:rsidRPr="00B23863">
        <w:rPr>
          <w:rFonts w:ascii="Californian FB" w:hAnsi="Californian FB"/>
          <w:b/>
        </w:rPr>
        <w:t>ex art. 30</w:t>
      </w:r>
      <w:r w:rsidRPr="00B23863">
        <w:rPr>
          <w:rFonts w:ascii="Californian FB" w:hAnsi="Californian FB"/>
          <w:b/>
        </w:rPr>
        <w:t xml:space="preserve"> </w:t>
      </w:r>
      <w:proofErr w:type="spellStart"/>
      <w:r w:rsidRPr="00B23863">
        <w:rPr>
          <w:rFonts w:ascii="Californian FB" w:hAnsi="Californian FB"/>
          <w:b/>
        </w:rPr>
        <w:t>D.Lgs.</w:t>
      </w:r>
      <w:proofErr w:type="spellEnd"/>
      <w:r w:rsidRPr="00B23863">
        <w:rPr>
          <w:rFonts w:ascii="Californian FB" w:hAnsi="Californian FB"/>
          <w:b/>
        </w:rPr>
        <w:t xml:space="preserve"> n. 165/2001, </w:t>
      </w:r>
      <w:r w:rsidRPr="00B23863">
        <w:rPr>
          <w:rFonts w:ascii="Californian FB" w:eastAsia="Arial Unicode MS" w:hAnsi="Californian FB" w:cs="Arial Unicode MS"/>
          <w:b/>
        </w:rPr>
        <w:t xml:space="preserve">relativa alla copertura di </w:t>
      </w:r>
      <w:r w:rsidRPr="009173FB">
        <w:rPr>
          <w:rFonts w:ascii="Californian FB" w:eastAsia="Arial Unicode MS" w:hAnsi="Californian FB" w:cs="Arial Unicode MS"/>
          <w:b/>
        </w:rPr>
        <w:t>n. 1 posto della</w:t>
      </w:r>
      <w:r w:rsidRPr="009173FB">
        <w:rPr>
          <w:rFonts w:ascii="Californian FB" w:hAnsi="Californian FB"/>
          <w:b/>
        </w:rPr>
        <w:t xml:space="preserve"> categoria </w:t>
      </w:r>
      <w:r w:rsidR="003D4C51" w:rsidRPr="009173FB">
        <w:rPr>
          <w:rFonts w:ascii="Californian FB" w:hAnsi="Californian FB"/>
          <w:b/>
        </w:rPr>
        <w:t>C</w:t>
      </w:r>
      <w:r w:rsidRPr="009173FB">
        <w:rPr>
          <w:rFonts w:ascii="Californian FB" w:hAnsi="Californian FB"/>
          <w:b/>
        </w:rPr>
        <w:t xml:space="preserve">, </w:t>
      </w:r>
      <w:r w:rsidR="003D4C51" w:rsidRPr="009173FB">
        <w:rPr>
          <w:rFonts w:ascii="Californian FB" w:hAnsi="Californian FB"/>
          <w:b/>
        </w:rPr>
        <w:t>Istruttore</w:t>
      </w:r>
      <w:r w:rsidR="00A57B97" w:rsidRPr="009173FB">
        <w:rPr>
          <w:rFonts w:ascii="Californian FB" w:hAnsi="Californian FB"/>
          <w:b/>
        </w:rPr>
        <w:t xml:space="preserve"> </w:t>
      </w:r>
      <w:r w:rsidRPr="009173FB">
        <w:rPr>
          <w:rFonts w:ascii="Californian FB" w:hAnsi="Californian FB"/>
          <w:b/>
        </w:rPr>
        <w:t>addetto ai servizi amministrativi e generali,</w:t>
      </w:r>
      <w:r w:rsidRPr="00B23863">
        <w:rPr>
          <w:rFonts w:ascii="Californian FB" w:hAnsi="Californian FB"/>
          <w:b/>
        </w:rPr>
        <w:t xml:space="preserve"> con rapporto di lavoro a tempo indeterminato e con orario di lavoro a tempo pieno, previsto nella dotazione organica del Comune di </w:t>
      </w:r>
      <w:proofErr w:type="spellStart"/>
      <w:r w:rsidR="00762051" w:rsidRPr="00B23863">
        <w:rPr>
          <w:rFonts w:ascii="Californian FB" w:hAnsi="Californian FB"/>
          <w:b/>
        </w:rPr>
        <w:t>Montaione</w:t>
      </w:r>
      <w:proofErr w:type="spellEnd"/>
      <w:r w:rsidRPr="00B23863">
        <w:rPr>
          <w:rFonts w:ascii="Californian FB" w:hAnsi="Californian FB"/>
          <w:b/>
        </w:rPr>
        <w:t xml:space="preserve"> </w:t>
      </w:r>
      <w:r w:rsidR="0012304A">
        <w:rPr>
          <w:rFonts w:ascii="Californian FB" w:hAnsi="Californian FB"/>
          <w:b/>
        </w:rPr>
        <w:t>da</w:t>
      </w:r>
      <w:r w:rsidRPr="00B23863">
        <w:rPr>
          <w:rFonts w:ascii="Californian FB" w:hAnsi="Californian FB"/>
          <w:b/>
        </w:rPr>
        <w:t xml:space="preserve"> assegna</w:t>
      </w:r>
      <w:r w:rsidR="0012304A">
        <w:rPr>
          <w:rFonts w:ascii="Californian FB" w:hAnsi="Californian FB"/>
          <w:b/>
        </w:rPr>
        <w:t>re</w:t>
      </w:r>
      <w:r w:rsidRPr="00B23863">
        <w:rPr>
          <w:rFonts w:ascii="Californian FB" w:hAnsi="Californian FB"/>
          <w:b/>
        </w:rPr>
        <w:t xml:space="preserve"> all’Ufficio Comune Servizi</w:t>
      </w:r>
      <w:r w:rsidR="003D4C51">
        <w:rPr>
          <w:rFonts w:ascii="Californian FB" w:hAnsi="Californian FB"/>
          <w:b/>
        </w:rPr>
        <w:t xml:space="preserve"> Culturali e Scolastici</w:t>
      </w:r>
      <w:r w:rsidRPr="00B23863">
        <w:rPr>
          <w:rFonts w:ascii="Californian FB" w:hAnsi="Californian FB"/>
          <w:b/>
        </w:rPr>
        <w:t xml:space="preserve"> dei Comuni di </w:t>
      </w:r>
      <w:proofErr w:type="spellStart"/>
      <w:r w:rsidRPr="00B23863">
        <w:rPr>
          <w:rFonts w:ascii="Californian FB" w:hAnsi="Californian FB"/>
          <w:b/>
        </w:rPr>
        <w:t>Gambassi</w:t>
      </w:r>
      <w:proofErr w:type="spellEnd"/>
      <w:r w:rsidRPr="00B23863">
        <w:rPr>
          <w:rFonts w:ascii="Californian FB" w:hAnsi="Californian FB"/>
          <w:b/>
        </w:rPr>
        <w:t xml:space="preserve"> Terme e </w:t>
      </w:r>
      <w:proofErr w:type="spellStart"/>
      <w:r w:rsidRPr="00B23863">
        <w:rPr>
          <w:rFonts w:ascii="Californian FB" w:hAnsi="Californian FB"/>
          <w:b/>
        </w:rPr>
        <w:t>Montaione</w:t>
      </w:r>
      <w:proofErr w:type="spellEnd"/>
      <w:r w:rsidRPr="00B23863">
        <w:rPr>
          <w:rFonts w:ascii="Californian FB" w:eastAsia="Arial Unicode MS" w:hAnsi="Californian FB" w:cs="Arial Unicode MS"/>
          <w:b/>
        </w:rPr>
        <w:t xml:space="preserve">, indetto con bando approvato con determinazione del Responsabile dell’Ufficio Comune Servizio Affari Generali n. </w:t>
      </w:r>
      <w:r w:rsidR="00681842">
        <w:rPr>
          <w:rFonts w:ascii="Californian FB" w:eastAsia="Arial Unicode MS" w:hAnsi="Californian FB" w:cs="Arial Unicode MS"/>
          <w:b/>
        </w:rPr>
        <w:t>2 del 8 gennaio 2022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Il/La sottoscritto/a:  Cognome _______________________________________________________________________________ 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  <w:bCs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  <w:b/>
          <w:bCs/>
        </w:rPr>
        <w:t>Nome</w:t>
      </w:r>
      <w:r w:rsidRPr="00B23863">
        <w:rPr>
          <w:rFonts w:ascii="Californian FB" w:hAnsi="Californian FB"/>
        </w:rPr>
        <w:t xml:space="preserve"> _______________________________________________________ </w:t>
      </w:r>
      <w:r w:rsidRPr="00B23863">
        <w:rPr>
          <w:rFonts w:ascii="Californian FB" w:hAnsi="Californian FB"/>
          <w:b/>
          <w:bCs/>
        </w:rPr>
        <w:t>Data di nascita</w:t>
      </w:r>
      <w:r w:rsidRPr="00B23863">
        <w:rPr>
          <w:rFonts w:ascii="Californian FB" w:hAnsi="Californian FB"/>
        </w:rPr>
        <w:t xml:space="preserve"> _______________________________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  <w:bCs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  <w:b/>
          <w:bCs/>
        </w:rPr>
        <w:t>Luogo di nascita</w:t>
      </w:r>
      <w:r w:rsidRPr="00B23863">
        <w:rPr>
          <w:rFonts w:ascii="Californian FB" w:hAnsi="Californian FB"/>
        </w:rPr>
        <w:t xml:space="preserve"> _____________________________________________________________________________________ (____)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  <w:bCs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iCs/>
        </w:rPr>
      </w:pPr>
      <w:r w:rsidRPr="00B23863">
        <w:rPr>
          <w:rFonts w:ascii="Californian FB" w:hAnsi="Californian FB"/>
          <w:b/>
          <w:bCs/>
        </w:rPr>
        <w:t>Comune di residenza</w:t>
      </w:r>
      <w:r w:rsidRPr="00B23863">
        <w:rPr>
          <w:rFonts w:ascii="Californian FB" w:hAnsi="Californian FB"/>
        </w:rPr>
        <w:t xml:space="preserve"> </w:t>
      </w:r>
      <w:r w:rsidRPr="00B23863">
        <w:rPr>
          <w:rFonts w:ascii="Californian FB" w:hAnsi="Californian FB"/>
          <w:iCs/>
        </w:rPr>
        <w:t xml:space="preserve">_________________________________________________________________________________ (____) 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iCs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  <w:b/>
          <w:bCs/>
        </w:rPr>
        <w:t>Via / P.za</w:t>
      </w:r>
      <w:r w:rsidRPr="00B23863">
        <w:rPr>
          <w:rFonts w:ascii="Californian FB" w:hAnsi="Californian FB"/>
        </w:rPr>
        <w:t xml:space="preserve">__________________________________________________________________________________________ </w:t>
      </w:r>
      <w:r w:rsidRPr="00B23863">
        <w:rPr>
          <w:rFonts w:ascii="Californian FB" w:hAnsi="Californian FB"/>
          <w:b/>
        </w:rPr>
        <w:t>n.</w:t>
      </w:r>
      <w:r w:rsidRPr="00B23863">
        <w:rPr>
          <w:rFonts w:ascii="Californian FB" w:hAnsi="Californian FB"/>
        </w:rPr>
        <w:t xml:space="preserve"> 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Tel. Abitazione _____________________ </w:t>
      </w:r>
      <w:proofErr w:type="spellStart"/>
      <w:r w:rsidRPr="00B23863">
        <w:rPr>
          <w:rFonts w:ascii="Californian FB" w:hAnsi="Californian FB"/>
          <w:b/>
        </w:rPr>
        <w:t>cell</w:t>
      </w:r>
      <w:proofErr w:type="spellEnd"/>
      <w:r w:rsidRPr="00B23863">
        <w:rPr>
          <w:rFonts w:ascii="Californian FB" w:hAnsi="Californian FB"/>
          <w:b/>
        </w:rPr>
        <w:t xml:space="preserve"> ___________________________ e-mail __________________________________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25629B">
      <w:pPr>
        <w:jc w:val="center"/>
        <w:rPr>
          <w:rFonts w:ascii="Californian FB" w:hAnsi="Californian FB"/>
          <w:sz w:val="24"/>
          <w:szCs w:val="24"/>
        </w:rPr>
      </w:pPr>
      <w:r w:rsidRPr="00B23863">
        <w:rPr>
          <w:rFonts w:ascii="Californian FB" w:hAnsi="Californian FB"/>
          <w:sz w:val="24"/>
          <w:szCs w:val="24"/>
        </w:rPr>
        <w:t>Presa visione dell’avviso esplorativo di mobilità citato,</w:t>
      </w:r>
    </w:p>
    <w:p w:rsidR="0025629B" w:rsidRPr="00B23863" w:rsidRDefault="0025629B" w:rsidP="0025629B">
      <w:pPr>
        <w:jc w:val="center"/>
        <w:rPr>
          <w:rFonts w:ascii="Californian FB" w:hAnsi="Californian FB"/>
          <w:sz w:val="24"/>
          <w:szCs w:val="24"/>
        </w:rPr>
      </w:pPr>
      <w:r w:rsidRPr="00B23863">
        <w:rPr>
          <w:rFonts w:ascii="Californian FB" w:hAnsi="Californian FB"/>
          <w:sz w:val="24"/>
          <w:szCs w:val="24"/>
        </w:rPr>
        <w:t>dichiara sotto la propria responsabilità</w:t>
      </w:r>
    </w:p>
    <w:p w:rsidR="0025629B" w:rsidRPr="00B23863" w:rsidRDefault="0025629B" w:rsidP="0025629B">
      <w:pPr>
        <w:keepLines/>
        <w:widowControl w:val="0"/>
        <w:spacing w:line="260" w:lineRule="exact"/>
        <w:jc w:val="center"/>
        <w:rPr>
          <w:rFonts w:ascii="Californian FB" w:hAnsi="Californian FB"/>
          <w:b/>
        </w:rPr>
      </w:pPr>
      <w:r w:rsidRPr="00B23863">
        <w:rPr>
          <w:rFonts w:ascii="Californian FB" w:hAnsi="Californian FB" w:cs="Tahoma"/>
        </w:rPr>
        <w:t>(Le dichiarazioni rese e sottoscritte hanno valore di dichiarazione sostitutiva di certificazione o dell’atto di notorietà; le false dichiarazioni, oltre a comportare l’automatica esclusione dalla selezione, saranno segnalate alla competente Autorità giudiziaria.)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1) di essere attualmente dipendente a tempo indeterminato  d</w:t>
      </w:r>
      <w:r w:rsidR="003D4C51">
        <w:rPr>
          <w:rFonts w:ascii="Californian FB" w:hAnsi="Californian FB"/>
          <w:b/>
        </w:rPr>
        <w:t>e</w:t>
      </w:r>
      <w:r w:rsidRPr="00B23863">
        <w:rPr>
          <w:rFonts w:ascii="Californian FB" w:hAnsi="Californian FB"/>
          <w:b/>
        </w:rPr>
        <w:t>ll’Amministrazione _________________________________________________________________________________________________________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_________________________________________________________________________________________________________con sede in via/p.za _____________________________________________________________________________ n. 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a ______________________________________________________________________________________________ (________) inquadrato con CCNL degli Enti Locali nella categoria “</w:t>
      </w:r>
      <w:r w:rsidR="003D4C51">
        <w:rPr>
          <w:rFonts w:ascii="Californian FB" w:hAnsi="Californian FB"/>
          <w:b/>
        </w:rPr>
        <w:t>C</w:t>
      </w:r>
      <w:r w:rsidRPr="00B23863">
        <w:rPr>
          <w:rFonts w:ascii="Californian FB" w:hAnsi="Californian FB"/>
          <w:b/>
        </w:rPr>
        <w:t xml:space="preserve">” posizione economica </w:t>
      </w:r>
      <w:r w:rsidR="003D4C51">
        <w:rPr>
          <w:rFonts w:ascii="Californian FB" w:hAnsi="Californian FB"/>
          <w:b/>
        </w:rPr>
        <w:t>C</w:t>
      </w:r>
      <w:r w:rsidRPr="00B23863">
        <w:rPr>
          <w:rFonts w:ascii="Californian FB" w:hAnsi="Californian FB"/>
          <w:b/>
        </w:rPr>
        <w:t xml:space="preserve"> _______ profilo </w:t>
      </w:r>
      <w:r w:rsidR="003D4C51">
        <w:rPr>
          <w:rFonts w:ascii="Californian FB" w:hAnsi="Californian FB"/>
          <w:b/>
        </w:rPr>
        <w:t xml:space="preserve">professionale </w:t>
      </w:r>
      <w:r w:rsidRPr="00B23863">
        <w:rPr>
          <w:rFonts w:ascii="Californian FB" w:hAnsi="Californian FB"/>
          <w:b/>
        </w:rPr>
        <w:t xml:space="preserve">di _________________________________________________________________________________________________________ 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2) [  ] di avere la cittadinanza Italiana;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   [  ] </w:t>
      </w:r>
      <w:r w:rsidRPr="00B23863">
        <w:rPr>
          <w:rFonts w:ascii="Californian FB" w:hAnsi="Californian FB"/>
          <w:bCs/>
        </w:rPr>
        <w:t>ovvero</w:t>
      </w:r>
      <w:r w:rsidRPr="00B23863">
        <w:rPr>
          <w:rFonts w:ascii="Californian FB" w:hAnsi="Californian FB"/>
          <w:b/>
        </w:rPr>
        <w:t xml:space="preserve"> dello Stato </w:t>
      </w:r>
      <w:r w:rsidRPr="00B23863">
        <w:rPr>
          <w:rFonts w:ascii="Californian FB" w:hAnsi="Californian FB"/>
          <w:bCs/>
          <w:iCs/>
        </w:rPr>
        <w:t>_____________________________________________________________________________________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3) di essere iscritto nelle liste elettorali del Comune di </w:t>
      </w:r>
      <w:r w:rsidRPr="00B23863">
        <w:rPr>
          <w:rFonts w:ascii="Californian FB" w:hAnsi="Californian FB"/>
          <w:bCs/>
          <w:iCs/>
        </w:rPr>
        <w:t>______________________________________________________ (___)</w:t>
      </w:r>
    </w:p>
    <w:p w:rsidR="0025629B" w:rsidRPr="00B23863" w:rsidRDefault="0025629B" w:rsidP="00A57B97">
      <w:pPr>
        <w:jc w:val="both"/>
        <w:rPr>
          <w:rFonts w:ascii="Californian FB" w:eastAsia="Arial Unicode MS" w:hAnsi="Californian FB" w:cs="Arial Unicode MS"/>
          <w:b/>
        </w:rPr>
      </w:pPr>
    </w:p>
    <w:p w:rsidR="0025629B" w:rsidRPr="00B23863" w:rsidRDefault="0025629B" w:rsidP="00A57B97">
      <w:pPr>
        <w:jc w:val="both"/>
        <w:rPr>
          <w:rFonts w:ascii="Californian FB" w:eastAsia="Arial Unicode MS" w:hAnsi="Californian FB" w:cs="Arial Unicode MS"/>
          <w:b/>
        </w:rPr>
      </w:pPr>
      <w:r w:rsidRPr="00B23863">
        <w:rPr>
          <w:rFonts w:ascii="Californian FB" w:eastAsia="Arial Unicode MS" w:hAnsi="Californian FB" w:cs="Arial Unicode MS"/>
          <w:b/>
        </w:rPr>
        <w:t xml:space="preserve">4) [  ] di non avere riportato sanzioni disciplinari e di non aver  procedimenti sanzionatori pendenti; </w:t>
      </w:r>
    </w:p>
    <w:p w:rsidR="0025629B" w:rsidRPr="00B23863" w:rsidRDefault="0025629B" w:rsidP="00A57B97">
      <w:pPr>
        <w:jc w:val="both"/>
        <w:rPr>
          <w:rFonts w:ascii="Californian FB" w:eastAsia="Arial Unicode MS" w:hAnsi="Californian FB" w:cs="Arial Unicode MS"/>
        </w:rPr>
      </w:pPr>
      <w:r w:rsidRPr="00B23863">
        <w:rPr>
          <w:rFonts w:ascii="Californian FB" w:eastAsia="Arial Unicode MS" w:hAnsi="Californian FB" w:cs="Arial Unicode MS"/>
          <w:b/>
        </w:rPr>
        <w:t xml:space="preserve">   [  ] </w:t>
      </w:r>
      <w:r w:rsidRPr="00B23863">
        <w:rPr>
          <w:rFonts w:ascii="Californian FB" w:eastAsia="Arial Unicode MS" w:hAnsi="Californian FB" w:cs="Arial Unicode MS"/>
        </w:rPr>
        <w:t>ovvero di avere riportato le seguenti sanzioni o avere i seguenti procedimenti in corso:</w:t>
      </w:r>
    </w:p>
    <w:p w:rsidR="0025629B" w:rsidRPr="00B23863" w:rsidRDefault="0025629B" w:rsidP="00A57B97">
      <w:pPr>
        <w:jc w:val="both"/>
        <w:rPr>
          <w:rFonts w:ascii="Californian FB" w:eastAsia="Arial Unicode MS" w:hAnsi="Californian FB" w:cs="Arial Unicode MS"/>
          <w:b/>
        </w:rPr>
      </w:pPr>
      <w:r w:rsidRPr="00B23863">
        <w:rPr>
          <w:rFonts w:ascii="Californian FB" w:eastAsia="Arial Unicode MS" w:hAnsi="Californian FB" w:cs="Arial Unicode MS"/>
        </w:rPr>
        <w:t xml:space="preserve">   ________________________________________________________________________________________________________</w:t>
      </w:r>
    </w:p>
    <w:p w:rsidR="0025629B" w:rsidRPr="00B23863" w:rsidRDefault="0025629B" w:rsidP="0025629B">
      <w:pPr>
        <w:rPr>
          <w:rFonts w:ascii="Californian FB" w:eastAsia="Arial Unicode MS" w:hAnsi="Californian FB" w:cs="Arial Unicode MS"/>
          <w:b/>
        </w:rPr>
      </w:pPr>
    </w:p>
    <w:p w:rsidR="0025629B" w:rsidRPr="00B23863" w:rsidRDefault="0025629B" w:rsidP="00A57B97">
      <w:pPr>
        <w:jc w:val="both"/>
        <w:rPr>
          <w:rFonts w:ascii="Californian FB" w:eastAsia="Arial Unicode MS" w:hAnsi="Californian FB" w:cs="Arial Unicode MS"/>
          <w:b/>
        </w:rPr>
      </w:pPr>
      <w:r w:rsidRPr="00B23863">
        <w:rPr>
          <w:rFonts w:ascii="Californian FB" w:eastAsia="Arial Unicode MS" w:hAnsi="Californian FB" w:cs="Arial Unicode MS"/>
          <w:b/>
        </w:rPr>
        <w:t xml:space="preserve">5) [  ] di non avere condanne o procedimenti penali pendenti; </w:t>
      </w:r>
    </w:p>
    <w:p w:rsidR="0025629B" w:rsidRPr="00B23863" w:rsidRDefault="0025629B" w:rsidP="00A57B97">
      <w:pPr>
        <w:jc w:val="both"/>
        <w:rPr>
          <w:rFonts w:ascii="Californian FB" w:eastAsia="Arial Unicode MS" w:hAnsi="Californian FB" w:cs="Arial Unicode MS"/>
        </w:rPr>
      </w:pPr>
      <w:r w:rsidRPr="00B23863">
        <w:rPr>
          <w:rFonts w:ascii="Californian FB" w:eastAsia="Arial Unicode MS" w:hAnsi="Californian FB" w:cs="Arial Unicode MS"/>
          <w:b/>
        </w:rPr>
        <w:t xml:space="preserve">   [  ] </w:t>
      </w:r>
      <w:r w:rsidRPr="00B23863">
        <w:rPr>
          <w:rFonts w:ascii="Californian FB" w:eastAsia="Arial Unicode MS" w:hAnsi="Californian FB" w:cs="Arial Unicode MS"/>
        </w:rPr>
        <w:t>ovvero di avere riportato le seguenti condanne o avere i seguenti procedimenti penali in corso:</w:t>
      </w:r>
    </w:p>
    <w:p w:rsidR="0025629B" w:rsidRPr="00B23863" w:rsidRDefault="0025629B" w:rsidP="0025629B">
      <w:pPr>
        <w:rPr>
          <w:rFonts w:ascii="Californian FB" w:eastAsia="Arial Unicode MS" w:hAnsi="Californian FB" w:cs="Arial Unicode MS"/>
          <w:b/>
        </w:rPr>
      </w:pPr>
      <w:r w:rsidRPr="00B23863">
        <w:rPr>
          <w:rFonts w:ascii="Californian FB" w:eastAsia="Arial Unicode MS" w:hAnsi="Californian FB" w:cs="Arial Unicode MS"/>
        </w:rPr>
        <w:t xml:space="preserve">   ________________________________________________________________________________________________________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6[  ] di avere assolto gli obblighi militari di legge (per i soli concorrenti di sesso maschile);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  <w:b/>
        </w:rPr>
        <w:t xml:space="preserve">   [  ] </w:t>
      </w:r>
      <w:r w:rsidRPr="00B23863">
        <w:rPr>
          <w:rFonts w:ascii="Californian FB" w:hAnsi="Californian FB"/>
        </w:rPr>
        <w:t>ovvero _______________________________________________________________________________________________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7) di essere in possesso dell’idoneità fisica allo svolgimento delle mansioni della posizione lavorativa offerta;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  <w:iCs/>
        </w:rPr>
      </w:pPr>
      <w:r w:rsidRPr="00B23863">
        <w:rPr>
          <w:rFonts w:ascii="Californian FB" w:hAnsi="Californian FB"/>
          <w:b/>
        </w:rPr>
        <w:t xml:space="preserve">8) di essere in possesso del titolo di studio </w:t>
      </w:r>
      <w:r w:rsidRPr="00B23863">
        <w:rPr>
          <w:rFonts w:ascii="Californian FB" w:hAnsi="Californian FB"/>
          <w:b/>
          <w:iCs/>
        </w:rPr>
        <w:t xml:space="preserve">di: Diploma di </w:t>
      </w:r>
      <w:r w:rsidR="00E4371E" w:rsidRPr="00B23863">
        <w:rPr>
          <w:rFonts w:ascii="Californian FB" w:hAnsi="Californian FB"/>
          <w:b/>
          <w:iCs/>
        </w:rPr>
        <w:t>______</w:t>
      </w:r>
      <w:r w:rsidRPr="00B23863">
        <w:rPr>
          <w:rFonts w:ascii="Californian FB" w:hAnsi="Californian FB"/>
          <w:b/>
          <w:iCs/>
        </w:rPr>
        <w:t>_________________________________________________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  <w:iCs/>
        </w:rPr>
      </w:pPr>
      <w:r w:rsidRPr="00B23863">
        <w:rPr>
          <w:rFonts w:ascii="Californian FB" w:hAnsi="Californian FB"/>
          <w:b/>
          <w:iCs/>
        </w:rPr>
        <w:t>conseguito nell’</w:t>
      </w:r>
      <w:proofErr w:type="spellStart"/>
      <w:r w:rsidRPr="00B23863">
        <w:rPr>
          <w:rFonts w:ascii="Californian FB" w:hAnsi="Californian FB"/>
          <w:b/>
          <w:iCs/>
        </w:rPr>
        <w:t>a.s.</w:t>
      </w:r>
      <w:proofErr w:type="spellEnd"/>
      <w:r w:rsidRPr="00B23863">
        <w:rPr>
          <w:rFonts w:ascii="Californian FB" w:hAnsi="Californian FB"/>
          <w:b/>
          <w:iCs/>
        </w:rPr>
        <w:t xml:space="preserve"> ___________________________, presso ______________________________________________________ _______________________________________________________ di __________________________________________ (___)</w:t>
      </w:r>
      <w:r w:rsidR="00B23863" w:rsidRPr="00B23863">
        <w:rPr>
          <w:rFonts w:ascii="Californian FB" w:hAnsi="Californian FB"/>
          <w:b/>
          <w:iCs/>
        </w:rPr>
        <w:t xml:space="preserve"> con votazione ________</w:t>
      </w:r>
      <w:r w:rsidRPr="00B23863">
        <w:rPr>
          <w:rFonts w:ascii="Californian FB" w:hAnsi="Californian FB"/>
          <w:b/>
          <w:iCs/>
        </w:rPr>
        <w:t>;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  <w:iCs/>
        </w:rPr>
      </w:pP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9) di essere in possesso della patente di guida Categoria ”B” in corso di validità, rilasciata da: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   _______________________________________________________________________________________________________;</w:t>
      </w:r>
    </w:p>
    <w:p w:rsidR="0025629B" w:rsidRPr="00B23863" w:rsidRDefault="0025629B" w:rsidP="00A57B97">
      <w:pPr>
        <w:jc w:val="both"/>
        <w:rPr>
          <w:rFonts w:ascii="Californian FB" w:eastAsia="Arial Unicode MS" w:hAnsi="Californian FB" w:cs="Arial Unicode MS"/>
          <w:b/>
        </w:rPr>
      </w:pP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10) [  ] ai fini della eventuale preferenza (barrare la casella che interessa):</w:t>
      </w:r>
    </w:p>
    <w:p w:rsidR="0025629B" w:rsidRPr="00B23863" w:rsidRDefault="0025629B" w:rsidP="00A57B97">
      <w:pPr>
        <w:keepLines/>
        <w:widowControl w:val="0"/>
        <w:spacing w:line="260" w:lineRule="exact"/>
        <w:ind w:left="1620" w:hanging="912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11.1 – [  ] di ricongiungersi al proprio nucleo familiare con residenza nel Comune di </w:t>
      </w:r>
      <w:proofErr w:type="spellStart"/>
      <w:r w:rsidR="00A57B97" w:rsidRPr="00B23863">
        <w:rPr>
          <w:rFonts w:ascii="Californian FB" w:hAnsi="Californian FB"/>
          <w:b/>
        </w:rPr>
        <w:t>Montaione</w:t>
      </w:r>
      <w:proofErr w:type="spellEnd"/>
      <w:r w:rsidRPr="00B23863">
        <w:rPr>
          <w:rFonts w:ascii="Californian FB" w:hAnsi="Californian FB"/>
          <w:b/>
        </w:rPr>
        <w:t xml:space="preserve"> o in uno di quelli direttamente confinanti;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ab/>
        <w:t>11.2 – [  ] di avere figli con handicap;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ab/>
        <w:t>11.3 – [  ] di avere n. _____ figli di età inferiore a 10 anni;</w:t>
      </w:r>
    </w:p>
    <w:p w:rsidR="0025629B" w:rsidRPr="00B23863" w:rsidRDefault="0025629B" w:rsidP="00A57B97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 xml:space="preserve">11) di avere preso visione della esplicita nota dell’avviso e di accettarla senza alcuna riserva: </w:t>
      </w:r>
    </w:p>
    <w:p w:rsidR="0025629B" w:rsidRPr="00B23863" w:rsidRDefault="0025629B" w:rsidP="00A57B97">
      <w:pPr>
        <w:autoSpaceDE w:val="0"/>
        <w:autoSpaceDN w:val="0"/>
        <w:adjustRightInd w:val="0"/>
        <w:ind w:left="708"/>
        <w:jc w:val="both"/>
        <w:rPr>
          <w:rFonts w:ascii="Californian FB" w:hAnsi="Californian FB"/>
        </w:rPr>
      </w:pPr>
      <w:r w:rsidRPr="00B23863">
        <w:rPr>
          <w:rFonts w:ascii="Californian FB" w:hAnsi="Californian FB" w:cs="Arial"/>
        </w:rPr>
        <w:t xml:space="preserve">“L'Amministrazione si riserva inoltre di non dar corso alla presente mobilità a seguito di </w:t>
      </w:r>
      <w:r w:rsidRPr="00B23863">
        <w:rPr>
          <w:rFonts w:ascii="Californian FB" w:hAnsi="Californian FB"/>
        </w:rPr>
        <w:t xml:space="preserve">assegnazione di personale di cui all’art. 34bis del </w:t>
      </w:r>
      <w:proofErr w:type="spellStart"/>
      <w:r w:rsidRPr="00B23863">
        <w:rPr>
          <w:rFonts w:ascii="Californian FB" w:hAnsi="Californian FB"/>
        </w:rPr>
        <w:t>D.Lgs.</w:t>
      </w:r>
      <w:proofErr w:type="spellEnd"/>
      <w:r w:rsidRPr="00B23863">
        <w:rPr>
          <w:rFonts w:ascii="Californian FB" w:hAnsi="Californian FB"/>
        </w:rPr>
        <w:t xml:space="preserve"> 30.03.2001, n. 165, nonché </w:t>
      </w:r>
      <w:r w:rsidRPr="00B23863">
        <w:rPr>
          <w:rFonts w:ascii="Californian FB" w:hAnsi="Californian FB" w:cs="Arial"/>
        </w:rPr>
        <w:t xml:space="preserve">per qualsiasi ragione ritenuta opportuna in funzione della salvaguardia dell’interesse pubblico, oppure qualora </w:t>
      </w:r>
      <w:r w:rsidRPr="00B23863">
        <w:rPr>
          <w:rFonts w:ascii="Californian FB" w:hAnsi="Californian FB"/>
        </w:rPr>
        <w:t>ritenga che nessun candidato soddisfi le professionalità e le attitudini richieste, senza che per i partecipanti insorga alcuna pretesa o diritto.”.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</w:p>
    <w:p w:rsidR="0025629B" w:rsidRPr="00B23863" w:rsidRDefault="0025629B" w:rsidP="0025629B">
      <w:pPr>
        <w:jc w:val="both"/>
        <w:rPr>
          <w:rFonts w:ascii="Californian FB" w:hAnsi="Californian FB"/>
          <w:b/>
          <w:bCs/>
        </w:rPr>
      </w:pPr>
      <w:r w:rsidRPr="00B23863">
        <w:rPr>
          <w:rFonts w:ascii="Californian FB" w:hAnsi="Californian FB"/>
          <w:b/>
          <w:bCs/>
        </w:rPr>
        <w:t xml:space="preserve">12) di avere preso visione delle informazioni riportate in merito al trattamento dei propri dati personali, ai sensi del </w:t>
      </w:r>
      <w:r w:rsidRPr="00B23863">
        <w:rPr>
          <w:rFonts w:ascii="Californian FB" w:hAnsi="Californian FB"/>
          <w:b/>
        </w:rPr>
        <w:t xml:space="preserve">Regolamento UE </w:t>
      </w:r>
      <w:r w:rsidRPr="00B23863">
        <w:rPr>
          <w:rFonts w:ascii="Californian FB" w:hAnsi="Californian FB" w:cs="Georgia"/>
          <w:b/>
          <w:bCs/>
        </w:rPr>
        <w:t>GDPR 2016/679</w:t>
      </w:r>
      <w:r w:rsidRPr="00B23863">
        <w:rPr>
          <w:rFonts w:ascii="Californian FB" w:hAnsi="Californian FB"/>
          <w:b/>
          <w:bCs/>
        </w:rPr>
        <w:t>.</w:t>
      </w:r>
    </w:p>
    <w:p w:rsidR="0025629B" w:rsidRPr="00B23863" w:rsidRDefault="0025629B" w:rsidP="0025629B">
      <w:pPr>
        <w:rPr>
          <w:rFonts w:ascii="Californian FB" w:eastAsia="Arial Unicode MS" w:hAnsi="Californian FB" w:cs="Arial Unicode MS"/>
          <w:b/>
        </w:rPr>
      </w:pPr>
    </w:p>
    <w:p w:rsidR="0025629B" w:rsidRPr="00B23863" w:rsidRDefault="0025629B" w:rsidP="0025629B">
      <w:pPr>
        <w:rPr>
          <w:rFonts w:ascii="Californian FB" w:eastAsia="Arial Unicode MS" w:hAnsi="Californian FB" w:cs="Arial Unicode MS"/>
          <w:b/>
        </w:rPr>
      </w:pPr>
      <w:r w:rsidRPr="00B23863">
        <w:rPr>
          <w:rFonts w:ascii="Californian FB" w:eastAsia="Arial Unicode MS" w:hAnsi="Californian FB" w:cs="Arial Unicode MS"/>
          <w:b/>
        </w:rPr>
        <w:t xml:space="preserve">Recapito per le eventuali comunicazioni, </w:t>
      </w:r>
      <w:r w:rsidRPr="00B23863">
        <w:rPr>
          <w:rFonts w:ascii="Californian FB" w:eastAsia="Arial Unicode MS" w:hAnsi="Californian FB" w:cs="Arial Unicode MS"/>
          <w:b/>
          <w:u w:val="single"/>
        </w:rPr>
        <w:t>se diverso</w:t>
      </w:r>
      <w:r w:rsidRPr="00B23863">
        <w:rPr>
          <w:rFonts w:ascii="Californian FB" w:eastAsia="Arial Unicode MS" w:hAnsi="Californian FB" w:cs="Arial Unicode MS"/>
          <w:b/>
        </w:rPr>
        <w:t xml:space="preserve"> dalla residenza sopra indicata:</w:t>
      </w:r>
      <w:r w:rsidRPr="00B23863">
        <w:rPr>
          <w:rFonts w:ascii="Californian FB" w:eastAsia="Arial Unicode MS" w:hAnsi="Californian FB" w:cs="Arial Unicode MS"/>
        </w:rPr>
        <w:t xml:space="preserve"> 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</w:rPr>
        <w:t>_________________________________________________________________________________________________________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</w:rPr>
        <w:t>_________________________________________________________________________________________________________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</w:rPr>
        <w:t xml:space="preserve"> (Via e numero civico/</w:t>
      </w:r>
      <w:proofErr w:type="spellStart"/>
      <w:r w:rsidRPr="00B23863">
        <w:rPr>
          <w:rFonts w:ascii="Californian FB" w:hAnsi="Californian FB"/>
        </w:rPr>
        <w:t>cap</w:t>
      </w:r>
      <w:proofErr w:type="spellEnd"/>
      <w:r w:rsidRPr="00B23863">
        <w:rPr>
          <w:rFonts w:ascii="Californian FB" w:hAnsi="Californian FB"/>
        </w:rPr>
        <w:t>/città e provincia/prefisso, numero telefonico, e-mail)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</w:rPr>
      </w:pPr>
      <w:r w:rsidRPr="00B23863">
        <w:rPr>
          <w:rFonts w:ascii="Californian FB" w:hAnsi="Californian FB"/>
        </w:rPr>
        <w:t>lì, _________________________________</w:t>
      </w:r>
    </w:p>
    <w:p w:rsidR="0025629B" w:rsidRPr="00B23863" w:rsidRDefault="0025629B" w:rsidP="0025629B">
      <w:pPr>
        <w:keepLines/>
        <w:widowControl w:val="0"/>
        <w:spacing w:line="260" w:lineRule="exact"/>
        <w:jc w:val="both"/>
        <w:rPr>
          <w:rFonts w:ascii="Californian FB" w:hAnsi="Californian FB"/>
          <w:b/>
        </w:rPr>
      </w:pPr>
      <w:r w:rsidRPr="00B23863">
        <w:rPr>
          <w:rFonts w:ascii="Californian FB" w:hAnsi="Californian FB"/>
        </w:rPr>
        <w:t xml:space="preserve"> </w:t>
      </w:r>
      <w:r w:rsidRPr="00B23863">
        <w:rPr>
          <w:rFonts w:ascii="Californian FB" w:hAnsi="Californian FB"/>
        </w:rPr>
        <w:tab/>
        <w:t xml:space="preserve">(luogo e data) </w:t>
      </w:r>
    </w:p>
    <w:p w:rsidR="0025629B" w:rsidRPr="00B23863" w:rsidRDefault="0025629B" w:rsidP="0025629B">
      <w:pPr>
        <w:keepLines/>
        <w:widowControl w:val="0"/>
        <w:spacing w:line="260" w:lineRule="exact"/>
        <w:ind w:left="4956" w:firstLine="708"/>
        <w:jc w:val="center"/>
        <w:rPr>
          <w:rFonts w:ascii="Californian FB" w:hAnsi="Californian FB"/>
        </w:rPr>
      </w:pPr>
    </w:p>
    <w:p w:rsidR="0025629B" w:rsidRPr="00B23863" w:rsidRDefault="0025629B" w:rsidP="0025629B">
      <w:pPr>
        <w:keepLines/>
        <w:widowControl w:val="0"/>
        <w:spacing w:line="260" w:lineRule="exact"/>
        <w:ind w:left="4956" w:firstLine="708"/>
        <w:jc w:val="center"/>
        <w:rPr>
          <w:rFonts w:ascii="Californian FB" w:hAnsi="Californian FB"/>
        </w:rPr>
      </w:pPr>
      <w:r w:rsidRPr="00B23863">
        <w:rPr>
          <w:rFonts w:ascii="Californian FB" w:hAnsi="Californian FB"/>
        </w:rPr>
        <w:t>____________________________________</w:t>
      </w:r>
    </w:p>
    <w:p w:rsidR="0025629B" w:rsidRPr="00B23863" w:rsidRDefault="0025629B" w:rsidP="0025629B">
      <w:pPr>
        <w:ind w:left="6372" w:firstLine="708"/>
        <w:rPr>
          <w:rFonts w:ascii="Californian FB" w:hAnsi="Californian FB"/>
        </w:rPr>
      </w:pPr>
      <w:r w:rsidRPr="00B23863">
        <w:rPr>
          <w:rFonts w:ascii="Californian FB" w:hAnsi="Californian FB"/>
        </w:rPr>
        <w:t>Firma (non autenticata)</w:t>
      </w:r>
    </w:p>
    <w:p w:rsidR="0025629B" w:rsidRPr="00B23863" w:rsidRDefault="0025629B" w:rsidP="0025629B">
      <w:pPr>
        <w:rPr>
          <w:rFonts w:ascii="Californian FB" w:hAnsi="Californian FB"/>
        </w:rPr>
      </w:pPr>
    </w:p>
    <w:p w:rsidR="0025629B" w:rsidRPr="00B23863" w:rsidRDefault="0025629B" w:rsidP="0025629B">
      <w:pPr>
        <w:rPr>
          <w:rFonts w:ascii="Californian FB" w:hAnsi="Californian FB"/>
        </w:rPr>
      </w:pPr>
    </w:p>
    <w:p w:rsidR="0025629B" w:rsidRPr="00B23863" w:rsidRDefault="0025629B" w:rsidP="0025629B">
      <w:pPr>
        <w:rPr>
          <w:rFonts w:ascii="Californian FB" w:hAnsi="Californian FB"/>
        </w:rPr>
      </w:pPr>
      <w:r w:rsidRPr="00B23863">
        <w:rPr>
          <w:rFonts w:ascii="Californian FB" w:hAnsi="Californian FB"/>
        </w:rPr>
        <w:t>Allegati alla domanda di mobilità:</w:t>
      </w:r>
    </w:p>
    <w:p w:rsidR="0025629B" w:rsidRPr="00B23863" w:rsidRDefault="0025629B" w:rsidP="0025629B">
      <w:pPr>
        <w:pStyle w:val="Corpodeltesto"/>
        <w:ind w:firstLine="708"/>
        <w:rPr>
          <w:rFonts w:ascii="Californian FB" w:hAnsi="Californian FB"/>
          <w:b/>
        </w:rPr>
      </w:pPr>
      <w:r w:rsidRPr="00B23863">
        <w:rPr>
          <w:rFonts w:ascii="Californian FB" w:hAnsi="Californian FB"/>
          <w:b/>
        </w:rPr>
        <w:t>1. - Fotocopia in carta semplice di un documento di riconoscimento, in corso di validità.</w:t>
      </w:r>
    </w:p>
    <w:p w:rsidR="0025629B" w:rsidRPr="00B23863" w:rsidRDefault="00A57B97" w:rsidP="0025629B">
      <w:pPr>
        <w:ind w:firstLine="708"/>
        <w:jc w:val="both"/>
        <w:rPr>
          <w:rFonts w:ascii="Californian FB" w:hAnsi="Californian FB"/>
          <w:sz w:val="22"/>
        </w:rPr>
      </w:pPr>
      <w:r w:rsidRPr="00B23863">
        <w:rPr>
          <w:rFonts w:ascii="Californian FB" w:hAnsi="Californian FB"/>
          <w:b/>
        </w:rPr>
        <w:t>2</w:t>
      </w:r>
      <w:r w:rsidR="0025629B" w:rsidRPr="00B23863">
        <w:rPr>
          <w:rFonts w:ascii="Californian FB" w:hAnsi="Californian FB"/>
          <w:b/>
        </w:rPr>
        <w:t>. – Curriculum vitae (carta semplice).</w:t>
      </w:r>
    </w:p>
    <w:p w:rsidR="00F36B8D" w:rsidRPr="00B23863" w:rsidRDefault="00F36B8D" w:rsidP="0025629B">
      <w:pPr>
        <w:rPr>
          <w:rFonts w:ascii="Californian FB" w:hAnsi="Californian FB"/>
        </w:rPr>
      </w:pPr>
    </w:p>
    <w:sectPr w:rsidR="00F36B8D" w:rsidRPr="00B23863" w:rsidSect="00FB6E4D">
      <w:headerReference w:type="default" r:id="rId7"/>
      <w:footerReference w:type="default" r:id="rId8"/>
      <w:pgSz w:w="11906" w:h="16838"/>
      <w:pgMar w:top="851" w:right="1134" w:bottom="851" w:left="1134" w:header="601" w:footer="3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D3B" w:rsidRDefault="00050D3B">
      <w:r>
        <w:separator/>
      </w:r>
    </w:p>
  </w:endnote>
  <w:endnote w:type="continuationSeparator" w:id="0">
    <w:p w:rsidR="00050D3B" w:rsidRDefault="00050D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-34" w:type="dxa"/>
      <w:tblBorders>
        <w:top w:val="single" w:sz="4" w:space="0" w:color="808080"/>
        <w:insideH w:val="single" w:sz="4" w:space="0" w:color="808080"/>
      </w:tblBorders>
      <w:tblLayout w:type="fixed"/>
      <w:tblLook w:val="01E0"/>
    </w:tblPr>
    <w:tblGrid>
      <w:gridCol w:w="1985"/>
      <w:gridCol w:w="6095"/>
      <w:gridCol w:w="1843"/>
    </w:tblGrid>
    <w:tr w:rsidR="00E4371E" w:rsidRPr="00181BBB" w:rsidTr="00181BBB">
      <w:trPr>
        <w:trHeight w:val="1272"/>
      </w:trPr>
      <w:tc>
        <w:tcPr>
          <w:tcW w:w="1985" w:type="dxa"/>
          <w:shd w:val="clear" w:color="auto" w:fill="auto"/>
          <w:vAlign w:val="center"/>
        </w:tcPr>
        <w:p w:rsidR="00E4371E" w:rsidRPr="00181BBB" w:rsidRDefault="00A57B97" w:rsidP="00181BBB">
          <w:pPr>
            <w:pStyle w:val="Pidipagina"/>
            <w:jc w:val="center"/>
            <w:rPr>
              <w:rFonts w:ascii="Arial" w:hAnsi="Arial"/>
              <w:color w:val="808080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334645</wp:posOffset>
                </wp:positionV>
                <wp:extent cx="933450" cy="431800"/>
                <wp:effectExtent l="19050" t="0" r="0" b="0"/>
                <wp:wrapNone/>
                <wp:docPr id="22" name="Immagine 22" descr="logo città dell'ol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logo città dell'ol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220345</wp:posOffset>
                </wp:positionV>
                <wp:extent cx="446405" cy="516255"/>
                <wp:effectExtent l="19050" t="0" r="0" b="0"/>
                <wp:wrapNone/>
                <wp:docPr id="33" name="Immagine 33" descr="logo-città-tartu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logo-città-tartu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095" w:type="dxa"/>
          <w:shd w:val="clear" w:color="auto" w:fill="auto"/>
          <w:vAlign w:val="center"/>
        </w:tcPr>
        <w:p w:rsidR="00E4371E" w:rsidRPr="00181BBB" w:rsidRDefault="00E4371E" w:rsidP="00181BBB">
          <w:pPr>
            <w:pStyle w:val="Pidipagina"/>
            <w:jc w:val="center"/>
            <w:rPr>
              <w:rFonts w:ascii="Arial" w:hAnsi="Arial"/>
              <w:color w:val="808080"/>
              <w:sz w:val="12"/>
              <w:szCs w:val="12"/>
            </w:rPr>
          </w:pPr>
        </w:p>
        <w:p w:rsidR="00E4371E" w:rsidRPr="00181BBB" w:rsidRDefault="00E4371E" w:rsidP="00181BBB">
          <w:pPr>
            <w:pStyle w:val="Pidipagina"/>
            <w:jc w:val="center"/>
            <w:rPr>
              <w:rFonts w:ascii="Arial" w:hAnsi="Arial"/>
              <w:color w:val="808080"/>
              <w:sz w:val="14"/>
              <w:szCs w:val="14"/>
            </w:rPr>
          </w:pPr>
          <w:r w:rsidRPr="00181BBB">
            <w:rPr>
              <w:rFonts w:ascii="Arial" w:hAnsi="Arial"/>
              <w:color w:val="808080"/>
              <w:sz w:val="14"/>
              <w:szCs w:val="14"/>
            </w:rPr>
            <w:t xml:space="preserve">COMUNE </w:t>
          </w:r>
          <w:proofErr w:type="spellStart"/>
          <w:r w:rsidRPr="00181BBB">
            <w:rPr>
              <w:rFonts w:ascii="Arial" w:hAnsi="Arial"/>
              <w:color w:val="808080"/>
              <w:sz w:val="14"/>
              <w:szCs w:val="14"/>
            </w:rPr>
            <w:t>DI</w:t>
          </w:r>
          <w:proofErr w:type="spellEnd"/>
          <w:r w:rsidRPr="00181BBB">
            <w:rPr>
              <w:rFonts w:ascii="Arial" w:hAnsi="Arial"/>
              <w:color w:val="808080"/>
              <w:sz w:val="14"/>
              <w:szCs w:val="14"/>
            </w:rPr>
            <w:t xml:space="preserve"> MONTAIONE - piazza del Municipio 1 - 50050 MONTAIONE (FI)</w:t>
          </w:r>
        </w:p>
        <w:p w:rsidR="00E4371E" w:rsidRPr="00181BBB" w:rsidRDefault="00E4371E" w:rsidP="00181BBB">
          <w:pPr>
            <w:pStyle w:val="Pidipagina"/>
            <w:jc w:val="center"/>
            <w:rPr>
              <w:rFonts w:ascii="Arial" w:hAnsi="Arial"/>
              <w:color w:val="808080"/>
              <w:sz w:val="14"/>
              <w:szCs w:val="14"/>
            </w:rPr>
          </w:pPr>
          <w:r w:rsidRPr="00181BBB">
            <w:rPr>
              <w:rFonts w:ascii="Arial" w:hAnsi="Arial"/>
              <w:color w:val="808080"/>
              <w:sz w:val="14"/>
              <w:szCs w:val="14"/>
            </w:rPr>
            <w:t xml:space="preserve">codice fiscale e partita IVA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 w:rsidRPr="00181BBB">
              <w:rPr>
                <w:rFonts w:ascii="Arial" w:hAnsi="Arial"/>
                <w:color w:val="808080"/>
                <w:sz w:val="14"/>
                <w:szCs w:val="14"/>
              </w:rPr>
              <w:t>01182120483</w:t>
            </w:r>
          </w:smartTag>
        </w:p>
        <w:p w:rsidR="00E4371E" w:rsidRPr="00181BBB" w:rsidRDefault="00E4371E" w:rsidP="00181BBB">
          <w:pPr>
            <w:pStyle w:val="Pidipagina"/>
            <w:jc w:val="center"/>
            <w:rPr>
              <w:rFonts w:ascii="Arial" w:hAnsi="Arial"/>
              <w:color w:val="808080"/>
              <w:sz w:val="14"/>
              <w:szCs w:val="14"/>
            </w:rPr>
          </w:pPr>
          <w:r w:rsidRPr="00181BBB">
            <w:rPr>
              <w:rFonts w:ascii="Arial" w:hAnsi="Arial"/>
              <w:color w:val="808080"/>
              <w:sz w:val="14"/>
              <w:szCs w:val="14"/>
            </w:rPr>
            <w:t>e-mail: affarigenerali@comune.montaione.fi.it - pec: comune.montaione@postacert.toscana.it</w:t>
          </w:r>
        </w:p>
        <w:p w:rsidR="00E4371E" w:rsidRPr="00181BBB" w:rsidRDefault="00E4371E" w:rsidP="00181BBB">
          <w:pPr>
            <w:jc w:val="center"/>
            <w:rPr>
              <w:rFonts w:ascii="Arial" w:hAnsi="Arial" w:cs="Arial"/>
              <w:color w:val="808080"/>
              <w:sz w:val="14"/>
              <w:szCs w:val="14"/>
              <w:lang w:val="en-GB"/>
            </w:rPr>
          </w:pPr>
          <w:r w:rsidRPr="00181BBB">
            <w:rPr>
              <w:rFonts w:ascii="Arial" w:hAnsi="Arial" w:cs="Arial"/>
              <w:color w:val="808080"/>
              <w:sz w:val="14"/>
              <w:szCs w:val="14"/>
              <w:lang w:val="en-GB"/>
            </w:rPr>
            <w:t xml:space="preserve">Tel.: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 w:rsidRPr="00181BBB">
              <w:rPr>
                <w:rFonts w:ascii="Arial" w:hAnsi="Arial" w:cs="Arial"/>
                <w:color w:val="808080"/>
                <w:sz w:val="14"/>
                <w:szCs w:val="14"/>
                <w:lang w:val="en-GB"/>
              </w:rPr>
              <w:t>0571-699253</w:t>
            </w:r>
          </w:smartTag>
          <w:r w:rsidRPr="00181BBB">
            <w:rPr>
              <w:rFonts w:ascii="Arial" w:hAnsi="Arial" w:cs="Arial"/>
              <w:color w:val="808080"/>
              <w:sz w:val="14"/>
              <w:szCs w:val="14"/>
              <w:lang w:val="en-GB"/>
            </w:rPr>
            <w:t xml:space="preserve"> - Fax: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 w:rsidRPr="00181BBB">
              <w:rPr>
                <w:rFonts w:ascii="Arial" w:hAnsi="Arial" w:cs="Arial"/>
                <w:color w:val="808080"/>
                <w:sz w:val="14"/>
                <w:szCs w:val="14"/>
                <w:lang w:val="en-GB"/>
              </w:rPr>
              <w:t>0571-699256</w:t>
            </w:r>
          </w:smartTag>
        </w:p>
        <w:p w:rsidR="00E4371E" w:rsidRPr="00181BBB" w:rsidRDefault="00E4371E" w:rsidP="00181BBB">
          <w:pPr>
            <w:jc w:val="center"/>
            <w:rPr>
              <w:rFonts w:ascii="Arial" w:hAnsi="Arial"/>
              <w:lang w:val="en-GB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E4371E" w:rsidRPr="00181BBB" w:rsidRDefault="00A57B97" w:rsidP="00181BBB">
          <w:pPr>
            <w:pStyle w:val="Pidipagina"/>
            <w:jc w:val="center"/>
            <w:rPr>
              <w:rFonts w:ascii="Arial" w:hAnsi="Arial"/>
              <w:color w:val="808080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-8255</wp:posOffset>
                </wp:positionV>
                <wp:extent cx="360680" cy="410210"/>
                <wp:effectExtent l="19050" t="0" r="1270" b="0"/>
                <wp:wrapNone/>
                <wp:docPr id="20" name="Immagine 20" descr="logo-francigen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logo-francigena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68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-57150</wp:posOffset>
                </wp:positionV>
                <wp:extent cx="321945" cy="384810"/>
                <wp:effectExtent l="19050" t="0" r="1905" b="0"/>
                <wp:wrapNone/>
                <wp:docPr id="19" name="Immagine 19" descr="logo-parco-benestar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-parco-benestar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4371E" w:rsidRPr="008670F6" w:rsidRDefault="00E4371E" w:rsidP="0093202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D3B" w:rsidRDefault="00050D3B">
      <w:r>
        <w:separator/>
      </w:r>
    </w:p>
  </w:footnote>
  <w:footnote w:type="continuationSeparator" w:id="0">
    <w:p w:rsidR="00050D3B" w:rsidRDefault="00050D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5" w:type="dxa"/>
      <w:tblInd w:w="108" w:type="dxa"/>
      <w:tblLayout w:type="fixed"/>
      <w:tblLook w:val="01E0"/>
    </w:tblPr>
    <w:tblGrid>
      <w:gridCol w:w="948"/>
      <w:gridCol w:w="3872"/>
      <w:gridCol w:w="4819"/>
      <w:gridCol w:w="142"/>
      <w:gridCol w:w="94"/>
    </w:tblGrid>
    <w:tr w:rsidR="00E4371E" w:rsidRPr="00181BBB" w:rsidTr="00181BBB">
      <w:tc>
        <w:tcPr>
          <w:tcW w:w="948" w:type="dxa"/>
          <w:shd w:val="clear" w:color="auto" w:fill="auto"/>
          <w:vAlign w:val="center"/>
        </w:tcPr>
        <w:p w:rsidR="00E4371E" w:rsidRPr="00181BBB" w:rsidRDefault="00A97BEB" w:rsidP="00181BBB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>
                <wp:extent cx="466090" cy="574040"/>
                <wp:effectExtent l="19050" t="0" r="0" b="0"/>
                <wp:docPr id="1" name="Immagine 1" descr="Stemmacom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emmacomu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2" w:type="dxa"/>
          <w:shd w:val="clear" w:color="auto" w:fill="auto"/>
          <w:vAlign w:val="center"/>
        </w:tcPr>
        <w:p w:rsidR="00E4371E" w:rsidRPr="00181BBB" w:rsidRDefault="00E4371E" w:rsidP="00A902C1">
          <w:pPr>
            <w:rPr>
              <w:rFonts w:ascii="Arial" w:hAnsi="Arial"/>
              <w:i/>
            </w:rPr>
          </w:pPr>
          <w:r w:rsidRPr="00181BBB">
            <w:rPr>
              <w:rFonts w:ascii="Arial" w:hAnsi="Arial"/>
              <w:b/>
              <w:sz w:val="28"/>
              <w:szCs w:val="28"/>
            </w:rPr>
            <w:t xml:space="preserve">COMUNE </w:t>
          </w:r>
          <w:proofErr w:type="spellStart"/>
          <w:r w:rsidRPr="00181BBB">
            <w:rPr>
              <w:rFonts w:ascii="Arial" w:hAnsi="Arial"/>
              <w:b/>
              <w:sz w:val="28"/>
              <w:szCs w:val="28"/>
            </w:rPr>
            <w:t>DI</w:t>
          </w:r>
          <w:proofErr w:type="spellEnd"/>
          <w:r w:rsidRPr="00181BBB">
            <w:rPr>
              <w:rFonts w:ascii="Arial" w:hAnsi="Arial"/>
              <w:b/>
              <w:sz w:val="28"/>
              <w:szCs w:val="28"/>
            </w:rPr>
            <w:t xml:space="preserve"> MONTAIONE</w:t>
          </w:r>
          <w:r w:rsidRPr="00181BBB">
            <w:rPr>
              <w:rFonts w:ascii="Arial" w:hAnsi="Arial"/>
              <w:sz w:val="32"/>
            </w:rPr>
            <w:br/>
          </w:r>
          <w:r w:rsidRPr="00181BBB">
            <w:rPr>
              <w:rFonts w:ascii="Arial" w:hAnsi="Arial"/>
              <w:i/>
              <w:sz w:val="16"/>
              <w:szCs w:val="16"/>
            </w:rPr>
            <w:t>Città Metropolitana di Firenze</w:t>
          </w:r>
        </w:p>
        <w:p w:rsidR="00E4371E" w:rsidRPr="00181BBB" w:rsidRDefault="00E4371E" w:rsidP="00A902C1">
          <w:pPr>
            <w:rPr>
              <w:rFonts w:ascii="Arial" w:hAnsi="Arial"/>
              <w:sz w:val="10"/>
              <w:szCs w:val="10"/>
            </w:rPr>
          </w:pPr>
        </w:p>
        <w:p w:rsidR="00E4371E" w:rsidRPr="00181BBB" w:rsidRDefault="00E4371E" w:rsidP="00A902C1">
          <w:pPr>
            <w:rPr>
              <w:rFonts w:ascii="Arial" w:hAnsi="Arial"/>
            </w:rPr>
          </w:pPr>
          <w:r w:rsidRPr="00181BBB">
            <w:rPr>
              <w:rFonts w:ascii="Arial" w:hAnsi="Arial"/>
              <w:color w:val="808080"/>
              <w:sz w:val="16"/>
            </w:rPr>
            <w:t>http.//www.comune.montaione.fi.it</w:t>
          </w:r>
        </w:p>
      </w:tc>
      <w:tc>
        <w:tcPr>
          <w:tcW w:w="4819" w:type="dxa"/>
          <w:shd w:val="clear" w:color="auto" w:fill="auto"/>
          <w:vAlign w:val="center"/>
        </w:tcPr>
        <w:p w:rsidR="00E4371E" w:rsidRPr="00181BBB" w:rsidRDefault="00A97BEB" w:rsidP="00181BBB">
          <w:pPr>
            <w:jc w:val="right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74930</wp:posOffset>
                </wp:positionV>
                <wp:extent cx="420370" cy="368935"/>
                <wp:effectExtent l="19050" t="0" r="0" b="0"/>
                <wp:wrapNone/>
                <wp:docPr id="17" name="Immagine 17" descr="ISO50001-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ISO50001-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0370" cy="368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/>
              <w:noProof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71755</wp:posOffset>
                </wp:positionV>
                <wp:extent cx="410210" cy="354965"/>
                <wp:effectExtent l="19050" t="0" r="8890" b="0"/>
                <wp:wrapNone/>
                <wp:docPr id="16" name="Immagine 16" descr="_ISO_14001_IT_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_ISO_14001_IT_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021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/>
              <w:noProof/>
            </w:rPr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71755</wp:posOffset>
                </wp:positionV>
                <wp:extent cx="556895" cy="404495"/>
                <wp:effectExtent l="19050" t="0" r="0" b="0"/>
                <wp:wrapNone/>
                <wp:docPr id="5" name="Immagine 5" descr="covena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vena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9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/>
              <w:noProof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86995</wp:posOffset>
                </wp:positionV>
                <wp:extent cx="675640" cy="325120"/>
                <wp:effectExtent l="19050" t="0" r="0" b="0"/>
                <wp:wrapNone/>
                <wp:docPr id="18" name="Immagine 18" descr="E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E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" w:type="dxa"/>
          <w:gridSpan w:val="2"/>
          <w:shd w:val="clear" w:color="auto" w:fill="auto"/>
          <w:vAlign w:val="center"/>
        </w:tcPr>
        <w:p w:rsidR="00E4371E" w:rsidRPr="00181BBB" w:rsidRDefault="00E4371E" w:rsidP="00181BBB">
          <w:pPr>
            <w:jc w:val="right"/>
            <w:rPr>
              <w:rFonts w:ascii="Arial" w:hAnsi="Arial"/>
            </w:rPr>
          </w:pPr>
        </w:p>
      </w:tc>
    </w:tr>
    <w:tr w:rsidR="00E4371E" w:rsidRPr="00181BBB" w:rsidTr="00181BBB">
      <w:trPr>
        <w:gridAfter w:val="1"/>
        <w:wAfter w:w="94" w:type="dxa"/>
      </w:trPr>
      <w:tc>
        <w:tcPr>
          <w:tcW w:w="9781" w:type="dxa"/>
          <w:gridSpan w:val="4"/>
          <w:shd w:val="clear" w:color="auto" w:fill="808080"/>
          <w:vAlign w:val="center"/>
        </w:tcPr>
        <w:p w:rsidR="00E4371E" w:rsidRPr="00181BBB" w:rsidRDefault="00E4371E" w:rsidP="00181BBB">
          <w:pPr>
            <w:jc w:val="center"/>
            <w:rPr>
              <w:rFonts w:ascii="Arial" w:hAnsi="Arial"/>
              <w:b/>
              <w:noProof/>
              <w:color w:val="FFFFFF"/>
            </w:rPr>
          </w:pPr>
          <w:r w:rsidRPr="00181BBB">
            <w:rPr>
              <w:rFonts w:ascii="Arial" w:hAnsi="Arial"/>
              <w:b/>
              <w:noProof/>
              <w:color w:val="FFFFFF"/>
            </w:rPr>
            <w:t>UFFICIO COMUNE SERVIZIO AFFARI GENERALI di MONTAIONE e GAMBASSI TERME</w:t>
          </w:r>
        </w:p>
        <w:p w:rsidR="00E4371E" w:rsidRPr="00181BBB" w:rsidRDefault="00E4371E" w:rsidP="00181BBB">
          <w:pPr>
            <w:jc w:val="center"/>
            <w:rPr>
              <w:rFonts w:ascii="Arial" w:hAnsi="Arial"/>
              <w:b/>
              <w:noProof/>
              <w:color w:val="FFFFFF"/>
            </w:rPr>
          </w:pPr>
        </w:p>
      </w:tc>
    </w:tr>
  </w:tbl>
  <w:p w:rsidR="00E4371E" w:rsidRDefault="00E4371E" w:rsidP="00084CB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A0BE5"/>
    <w:multiLevelType w:val="hybridMultilevel"/>
    <w:tmpl w:val="FFFFFFFF"/>
    <w:lvl w:ilvl="0" w:tplc="E4D0A7D2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01"/>
        <w:sz w:val="24"/>
      </w:rPr>
    </w:lvl>
    <w:lvl w:ilvl="1" w:tplc="9840450A">
      <w:start w:val="1"/>
      <w:numFmt w:val="bullet"/>
      <w:lvlText w:val="•"/>
      <w:lvlJc w:val="left"/>
      <w:rPr>
        <w:rFonts w:hint="default"/>
      </w:rPr>
    </w:lvl>
    <w:lvl w:ilvl="2" w:tplc="05C8268E">
      <w:start w:val="1"/>
      <w:numFmt w:val="bullet"/>
      <w:lvlText w:val="•"/>
      <w:lvlJc w:val="left"/>
      <w:rPr>
        <w:rFonts w:hint="default"/>
      </w:rPr>
    </w:lvl>
    <w:lvl w:ilvl="3" w:tplc="81FC47B2">
      <w:start w:val="1"/>
      <w:numFmt w:val="bullet"/>
      <w:lvlText w:val="•"/>
      <w:lvlJc w:val="left"/>
      <w:rPr>
        <w:rFonts w:hint="default"/>
      </w:rPr>
    </w:lvl>
    <w:lvl w:ilvl="4" w:tplc="F9E0AF6E">
      <w:start w:val="1"/>
      <w:numFmt w:val="bullet"/>
      <w:lvlText w:val="•"/>
      <w:lvlJc w:val="left"/>
      <w:rPr>
        <w:rFonts w:hint="default"/>
      </w:rPr>
    </w:lvl>
    <w:lvl w:ilvl="5" w:tplc="7F0666BA">
      <w:start w:val="1"/>
      <w:numFmt w:val="bullet"/>
      <w:lvlText w:val="•"/>
      <w:lvlJc w:val="left"/>
      <w:rPr>
        <w:rFonts w:hint="default"/>
      </w:rPr>
    </w:lvl>
    <w:lvl w:ilvl="6" w:tplc="4F1C51C4">
      <w:start w:val="1"/>
      <w:numFmt w:val="bullet"/>
      <w:lvlText w:val="•"/>
      <w:lvlJc w:val="left"/>
      <w:rPr>
        <w:rFonts w:hint="default"/>
      </w:rPr>
    </w:lvl>
    <w:lvl w:ilvl="7" w:tplc="30909116">
      <w:start w:val="1"/>
      <w:numFmt w:val="bullet"/>
      <w:lvlText w:val="•"/>
      <w:lvlJc w:val="left"/>
      <w:rPr>
        <w:rFonts w:hint="default"/>
      </w:rPr>
    </w:lvl>
    <w:lvl w:ilvl="8" w:tplc="A59A7E8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7E5FAD"/>
    <w:rsid w:val="0000055B"/>
    <w:rsid w:val="00031BE6"/>
    <w:rsid w:val="00045A88"/>
    <w:rsid w:val="0004602F"/>
    <w:rsid w:val="00050D3B"/>
    <w:rsid w:val="00054B64"/>
    <w:rsid w:val="00055866"/>
    <w:rsid w:val="00067F6C"/>
    <w:rsid w:val="00071BD2"/>
    <w:rsid w:val="00083FF0"/>
    <w:rsid w:val="00084CBE"/>
    <w:rsid w:val="000C509B"/>
    <w:rsid w:val="000D025F"/>
    <w:rsid w:val="000E1427"/>
    <w:rsid w:val="000E19D6"/>
    <w:rsid w:val="000E7575"/>
    <w:rsid w:val="001201E3"/>
    <w:rsid w:val="0012304A"/>
    <w:rsid w:val="0016468A"/>
    <w:rsid w:val="0017241F"/>
    <w:rsid w:val="0017264A"/>
    <w:rsid w:val="00176170"/>
    <w:rsid w:val="00180407"/>
    <w:rsid w:val="00180729"/>
    <w:rsid w:val="00181BBB"/>
    <w:rsid w:val="00187821"/>
    <w:rsid w:val="001A5696"/>
    <w:rsid w:val="001B5E65"/>
    <w:rsid w:val="001C7EAE"/>
    <w:rsid w:val="001D745F"/>
    <w:rsid w:val="001E359A"/>
    <w:rsid w:val="001E3E42"/>
    <w:rsid w:val="001E693C"/>
    <w:rsid w:val="002161EF"/>
    <w:rsid w:val="0025629B"/>
    <w:rsid w:val="00284DD5"/>
    <w:rsid w:val="00297863"/>
    <w:rsid w:val="002B201F"/>
    <w:rsid w:val="002F4C8B"/>
    <w:rsid w:val="00300903"/>
    <w:rsid w:val="0030432F"/>
    <w:rsid w:val="00307EF2"/>
    <w:rsid w:val="003217C1"/>
    <w:rsid w:val="00332F63"/>
    <w:rsid w:val="00354A3E"/>
    <w:rsid w:val="003A047A"/>
    <w:rsid w:val="003A2435"/>
    <w:rsid w:val="003B3D60"/>
    <w:rsid w:val="003D4C51"/>
    <w:rsid w:val="003F7E53"/>
    <w:rsid w:val="004141B8"/>
    <w:rsid w:val="00425DCF"/>
    <w:rsid w:val="00457FE8"/>
    <w:rsid w:val="00464BC6"/>
    <w:rsid w:val="004812E5"/>
    <w:rsid w:val="00483B47"/>
    <w:rsid w:val="00487AC5"/>
    <w:rsid w:val="00492600"/>
    <w:rsid w:val="00495325"/>
    <w:rsid w:val="004B4B23"/>
    <w:rsid w:val="004D74D7"/>
    <w:rsid w:val="004E3724"/>
    <w:rsid w:val="005079A7"/>
    <w:rsid w:val="0052216D"/>
    <w:rsid w:val="00527215"/>
    <w:rsid w:val="005839E9"/>
    <w:rsid w:val="00586A5A"/>
    <w:rsid w:val="005C07C9"/>
    <w:rsid w:val="005D418E"/>
    <w:rsid w:val="005D7686"/>
    <w:rsid w:val="005E5490"/>
    <w:rsid w:val="005E7087"/>
    <w:rsid w:val="006005DA"/>
    <w:rsid w:val="0061621E"/>
    <w:rsid w:val="00632EBC"/>
    <w:rsid w:val="006339B9"/>
    <w:rsid w:val="00633D5C"/>
    <w:rsid w:val="00635D66"/>
    <w:rsid w:val="00640030"/>
    <w:rsid w:val="00644113"/>
    <w:rsid w:val="00661DA8"/>
    <w:rsid w:val="006732EE"/>
    <w:rsid w:val="0067581F"/>
    <w:rsid w:val="00681842"/>
    <w:rsid w:val="00686B5A"/>
    <w:rsid w:val="006B787B"/>
    <w:rsid w:val="006C55BB"/>
    <w:rsid w:val="006C6669"/>
    <w:rsid w:val="006E53B8"/>
    <w:rsid w:val="006E7909"/>
    <w:rsid w:val="00705A45"/>
    <w:rsid w:val="007436A7"/>
    <w:rsid w:val="00744B47"/>
    <w:rsid w:val="00762051"/>
    <w:rsid w:val="00766D82"/>
    <w:rsid w:val="00794DC4"/>
    <w:rsid w:val="007A3590"/>
    <w:rsid w:val="007A38E9"/>
    <w:rsid w:val="007B08DA"/>
    <w:rsid w:val="007D6EAD"/>
    <w:rsid w:val="007E5FAD"/>
    <w:rsid w:val="007F5136"/>
    <w:rsid w:val="00823892"/>
    <w:rsid w:val="00860EB2"/>
    <w:rsid w:val="008670F6"/>
    <w:rsid w:val="008A3662"/>
    <w:rsid w:val="008B04BC"/>
    <w:rsid w:val="008B7554"/>
    <w:rsid w:val="008C41D9"/>
    <w:rsid w:val="008E2D54"/>
    <w:rsid w:val="008E3B5D"/>
    <w:rsid w:val="009173FB"/>
    <w:rsid w:val="00921667"/>
    <w:rsid w:val="00923E08"/>
    <w:rsid w:val="0093202B"/>
    <w:rsid w:val="00940C21"/>
    <w:rsid w:val="00945597"/>
    <w:rsid w:val="00953F23"/>
    <w:rsid w:val="00964BA6"/>
    <w:rsid w:val="009658CB"/>
    <w:rsid w:val="00974047"/>
    <w:rsid w:val="009826EF"/>
    <w:rsid w:val="0098331D"/>
    <w:rsid w:val="009A0E9F"/>
    <w:rsid w:val="009B68E3"/>
    <w:rsid w:val="009C3B47"/>
    <w:rsid w:val="009C4483"/>
    <w:rsid w:val="009C5EFD"/>
    <w:rsid w:val="009C6AEC"/>
    <w:rsid w:val="009D00DC"/>
    <w:rsid w:val="009E3591"/>
    <w:rsid w:val="009E7BB4"/>
    <w:rsid w:val="009F2BDC"/>
    <w:rsid w:val="009F35DD"/>
    <w:rsid w:val="009F6E08"/>
    <w:rsid w:val="00A26F81"/>
    <w:rsid w:val="00A32629"/>
    <w:rsid w:val="00A32E95"/>
    <w:rsid w:val="00A3663E"/>
    <w:rsid w:val="00A377C6"/>
    <w:rsid w:val="00A43738"/>
    <w:rsid w:val="00A50600"/>
    <w:rsid w:val="00A57B97"/>
    <w:rsid w:val="00A63B5B"/>
    <w:rsid w:val="00A902C1"/>
    <w:rsid w:val="00A97BEB"/>
    <w:rsid w:val="00AA2FB9"/>
    <w:rsid w:val="00AA3FEB"/>
    <w:rsid w:val="00AB2FF2"/>
    <w:rsid w:val="00AB47E4"/>
    <w:rsid w:val="00AE3280"/>
    <w:rsid w:val="00AE7745"/>
    <w:rsid w:val="00B23863"/>
    <w:rsid w:val="00B31623"/>
    <w:rsid w:val="00B377E5"/>
    <w:rsid w:val="00B44CBC"/>
    <w:rsid w:val="00B46D0A"/>
    <w:rsid w:val="00B66736"/>
    <w:rsid w:val="00B72AE2"/>
    <w:rsid w:val="00B8590A"/>
    <w:rsid w:val="00B87DCD"/>
    <w:rsid w:val="00BC4A73"/>
    <w:rsid w:val="00BD3D7C"/>
    <w:rsid w:val="00BE24DC"/>
    <w:rsid w:val="00C06EF0"/>
    <w:rsid w:val="00C15900"/>
    <w:rsid w:val="00C24D6C"/>
    <w:rsid w:val="00C436B7"/>
    <w:rsid w:val="00C5201F"/>
    <w:rsid w:val="00C52913"/>
    <w:rsid w:val="00C857C6"/>
    <w:rsid w:val="00C95DBC"/>
    <w:rsid w:val="00CA7DF3"/>
    <w:rsid w:val="00CD58F5"/>
    <w:rsid w:val="00CE093A"/>
    <w:rsid w:val="00CE22D7"/>
    <w:rsid w:val="00CE67F1"/>
    <w:rsid w:val="00D0161D"/>
    <w:rsid w:val="00D06295"/>
    <w:rsid w:val="00D12DF5"/>
    <w:rsid w:val="00D20BC3"/>
    <w:rsid w:val="00D44B41"/>
    <w:rsid w:val="00D71362"/>
    <w:rsid w:val="00D82B4E"/>
    <w:rsid w:val="00DB26C3"/>
    <w:rsid w:val="00DE04E1"/>
    <w:rsid w:val="00DE129C"/>
    <w:rsid w:val="00DF4145"/>
    <w:rsid w:val="00E0721B"/>
    <w:rsid w:val="00E32547"/>
    <w:rsid w:val="00E35F1B"/>
    <w:rsid w:val="00E4371E"/>
    <w:rsid w:val="00E43A65"/>
    <w:rsid w:val="00E46136"/>
    <w:rsid w:val="00E51F02"/>
    <w:rsid w:val="00E70D72"/>
    <w:rsid w:val="00E70F85"/>
    <w:rsid w:val="00E77F79"/>
    <w:rsid w:val="00E950BA"/>
    <w:rsid w:val="00E96A29"/>
    <w:rsid w:val="00EA46A0"/>
    <w:rsid w:val="00EB2C80"/>
    <w:rsid w:val="00ED56AC"/>
    <w:rsid w:val="00EF29F8"/>
    <w:rsid w:val="00EF44C8"/>
    <w:rsid w:val="00F03112"/>
    <w:rsid w:val="00F22C3C"/>
    <w:rsid w:val="00F36B8D"/>
    <w:rsid w:val="00F40055"/>
    <w:rsid w:val="00F5052F"/>
    <w:rsid w:val="00F7552B"/>
    <w:rsid w:val="00F85466"/>
    <w:rsid w:val="00F958AC"/>
    <w:rsid w:val="00FA24BA"/>
    <w:rsid w:val="00FB6E4D"/>
    <w:rsid w:val="00FD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25DCF"/>
  </w:style>
  <w:style w:type="paragraph" w:styleId="Titolo2">
    <w:name w:val="heading 2"/>
    <w:basedOn w:val="Normale"/>
    <w:next w:val="Normale"/>
    <w:qFormat/>
    <w:rsid w:val="00F36B8D"/>
    <w:pPr>
      <w:keepNext/>
      <w:ind w:left="-71" w:right="-71" w:hanging="142"/>
      <w:jc w:val="center"/>
      <w:outlineLvl w:val="1"/>
    </w:pPr>
    <w:rPr>
      <w:u w:val="single"/>
    </w:rPr>
  </w:style>
  <w:style w:type="paragraph" w:styleId="Titolo5">
    <w:name w:val="heading 5"/>
    <w:basedOn w:val="Normale"/>
    <w:next w:val="Normale"/>
    <w:qFormat/>
    <w:rsid w:val="00F36B8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25D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25DC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25DCF"/>
  </w:style>
  <w:style w:type="table" w:styleId="Grigliatabella">
    <w:name w:val="Table Grid"/>
    <w:basedOn w:val="Tabellanormale"/>
    <w:rsid w:val="00E96A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A3663E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F36B8D"/>
    <w:pPr>
      <w:ind w:right="-1"/>
      <w:jc w:val="both"/>
    </w:pPr>
    <w:rPr>
      <w:lang w:eastAsia="en-US"/>
    </w:rPr>
  </w:style>
  <w:style w:type="paragraph" w:styleId="Corpodeltesto3">
    <w:name w:val="Body Text 3"/>
    <w:basedOn w:val="Normale"/>
    <w:rsid w:val="00F36B8D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sid w:val="00705A45"/>
    <w:rPr>
      <w:rFonts w:ascii="Tahoma" w:hAnsi="Tahoma" w:cs="Tahoma"/>
      <w:sz w:val="16"/>
      <w:szCs w:val="16"/>
    </w:rPr>
  </w:style>
  <w:style w:type="character" w:customStyle="1" w:styleId="CorpodeltestoCarattere">
    <w:name w:val="Corpo del testo Carattere"/>
    <w:link w:val="Corpodeltesto"/>
    <w:rsid w:val="0025629B"/>
    <w:rPr>
      <w:lang w:val="it-IT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Local\Temp\Rar$DIa0.006\Carta%20intestata%20Ufficio%20Comune%20AG-MNT-07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Ufficio Comune AG-MNT-0715</Template>
  <TotalTime>10</TotalTime>
  <Pages>2</Pages>
  <Words>601</Words>
  <Characters>5340</Characters>
  <Application>Microsoft Office Word</Application>
  <DocSecurity>0</DocSecurity>
  <Lines>44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Provincia di Firenze</Company>
  <LinksUpToDate>false</LinksUpToDate>
  <CharactersWithSpaces>5930</CharactersWithSpaces>
  <SharedDoc>false</SharedDoc>
  <HLinks>
    <vt:vector size="6" baseType="variant">
      <vt:variant>
        <vt:i4>4063332</vt:i4>
      </vt:variant>
      <vt:variant>
        <vt:i4>-1</vt:i4>
      </vt:variant>
      <vt:variant>
        <vt:i4>2079</vt:i4>
      </vt:variant>
      <vt:variant>
        <vt:i4>1</vt:i4>
      </vt:variant>
      <vt:variant>
        <vt:lpwstr>http://www.cittadellolio.it/layout/images/logo.png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Paolo Sordi</cp:lastModifiedBy>
  <cp:revision>4</cp:revision>
  <cp:lastPrinted>2021-08-12T16:03:00Z</cp:lastPrinted>
  <dcterms:created xsi:type="dcterms:W3CDTF">2022-01-05T11:52:00Z</dcterms:created>
  <dcterms:modified xsi:type="dcterms:W3CDTF">2022-01-10T08:29:00Z</dcterms:modified>
</cp:coreProperties>
</file>